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14:paraId="171FAB35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3DCB56D" w14:textId="2ABD52C5" w:rsidR="003D1B71" w:rsidRPr="00452669" w:rsidRDefault="003D1B71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528F2E9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EFBA617" w14:textId="77777777" w:rsidR="003D1B71" w:rsidRPr="00452669" w:rsidRDefault="006C768E" w:rsidP="00310F17">
            <w:pPr>
              <w:pStyle w:val="Nzev"/>
            </w:pPr>
            <w:sdt>
              <w:sdtPr>
                <w:id w:val="-1625693074"/>
                <w:placeholder>
                  <w:docPart w:val="6FDD91195240424182A5A9F493FAA8A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C768E">
                  <w:rPr>
                    <w:lang w:bidi="cs-CZ"/>
                  </w:rPr>
                  <w:t>[Jméno]</w:t>
                </w:r>
              </w:sdtContent>
            </w:sdt>
            <w:r w:rsidR="003D1B71" w:rsidRPr="006C768E">
              <w:rPr>
                <w:lang w:bidi="cs-CZ"/>
              </w:rPr>
              <w:br/>
            </w:r>
            <w:sdt>
              <w:sdtPr>
                <w:id w:val="1980958706"/>
                <w:placeholder>
                  <w:docPart w:val="66D463AE431D4D159B5815F447440FA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C768E">
                  <w:rPr>
                    <w:lang w:bidi="cs-CZ"/>
                  </w:rPr>
                  <w:t>[Příjmení]</w:t>
                </w:r>
              </w:sdtContent>
            </w:sdt>
          </w:p>
        </w:tc>
      </w:tr>
      <w:tr w:rsidR="003D1B71" w:rsidRPr="00452669" w14:paraId="694EF8FB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4F7C4A1" w14:textId="77777777"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03F2D0E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C26ED077BCE44CCBA0E2710D4A33D12F"/>
              </w:placeholder>
              <w:temporary/>
              <w:showingPlcHdr/>
              <w15:appearance w15:val="hidden"/>
            </w:sdtPr>
            <w:sdtEndPr/>
            <w:sdtContent>
              <w:p w14:paraId="32B04063" w14:textId="77777777" w:rsidR="003D1B71" w:rsidRPr="007A72A2" w:rsidRDefault="003D1B71" w:rsidP="007A72A2">
                <w:pPr>
                  <w:pStyle w:val="Nadpis2"/>
                </w:pPr>
                <w:r w:rsidRPr="006C768E">
                  <w:rPr>
                    <w:color w:val="2C567A" w:themeColor="accent1"/>
                  </w:rPr>
                  <w:t>Pracovní zkušenosti</w:t>
                </w:r>
              </w:p>
            </w:sdtContent>
          </w:sdt>
          <w:p w14:paraId="2EA2E8B0" w14:textId="77777777" w:rsidR="003D1B71" w:rsidRPr="00452669" w:rsidRDefault="006C768E" w:rsidP="00AC6C7E">
            <w:pPr>
              <w:pStyle w:val="Data"/>
            </w:pPr>
            <w:sdt>
              <w:sdtPr>
                <w:id w:val="201059472"/>
                <w:placeholder>
                  <w:docPart w:val="1C01FF7C4FF3441D93EA8E794279A44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-1419934752"/>
                <w:placeholder>
                  <w:docPart w:val="9AAAC5E632184C878AD44CD8252CEDD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14:paraId="3AC56FCB" w14:textId="77777777" w:rsidR="003D1B71" w:rsidRPr="00452669" w:rsidRDefault="006C768E" w:rsidP="00AC6C7E">
            <w:pPr>
              <w:pStyle w:val="Pracovnzkuenosti"/>
            </w:pPr>
            <w:sdt>
              <w:sdtPr>
                <w:id w:val="-1167319978"/>
                <w:placeholder>
                  <w:docPart w:val="3BE68C2F3F134E56B12A6AED977F3DFE"/>
                </w:placeholder>
                <w:temporary/>
                <w:showingPlcHdr/>
                <w15:appearance w15:val="hidden"/>
              </w:sdtPr>
              <w:sdtEndPr>
                <w:rPr>
                  <w:rStyle w:val="Siln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2029511879"/>
                <w:placeholder>
                  <w:docPart w:val="13AA29EBA4EF404381D04581343D8B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315797015"/>
                <w:placeholder>
                  <w:docPart w:val="9D4B887188BD4D11813FC36EF17BB1F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p w14:paraId="435EA001" w14:textId="77777777" w:rsidR="003D1B71" w:rsidRPr="00452669" w:rsidRDefault="006C768E" w:rsidP="00AC6C7E">
            <w:pPr>
              <w:pStyle w:val="Data"/>
            </w:pPr>
            <w:sdt>
              <w:sdtPr>
                <w:id w:val="1889063361"/>
                <w:placeholder>
                  <w:docPart w:val="AD932DAC202E4EA3973A08856882167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1060751496"/>
                <w:placeholder>
                  <w:docPart w:val="21D0DC1EE3B54291911C057B18A7E26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14:paraId="202D175D" w14:textId="77777777" w:rsidR="003D1B71" w:rsidRPr="00452669" w:rsidRDefault="006C768E" w:rsidP="00AC6C7E">
            <w:pPr>
              <w:pStyle w:val="Pracovnzkuenosti"/>
            </w:pPr>
            <w:sdt>
              <w:sdtPr>
                <w:id w:val="2089416168"/>
                <w:placeholder>
                  <w:docPart w:val="C558FA9B0CE641E681DF3E4B90A8544B"/>
                </w:placeholder>
                <w:temporary/>
                <w:showingPlcHdr/>
                <w15:appearance w15:val="hidden"/>
              </w:sdtPr>
              <w:sdtEndPr>
                <w:rPr>
                  <w:rStyle w:val="Siln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578792993"/>
                <w:placeholder>
                  <w:docPart w:val="07A58BB332F7488092500CB9BDC3992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847401369"/>
                <w:placeholder>
                  <w:docPart w:val="88C9995E8460458289FE50894441BF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p w14:paraId="7CE60BD2" w14:textId="77777777" w:rsidR="003D1B71" w:rsidRPr="00452669" w:rsidRDefault="006C768E" w:rsidP="00AC6C7E">
            <w:pPr>
              <w:pStyle w:val="Data"/>
            </w:pPr>
            <w:sdt>
              <w:sdtPr>
                <w:id w:val="-848477920"/>
                <w:placeholder>
                  <w:docPart w:val="E2EB35780F844CA88D09267DCDE5A4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-1252506306"/>
                <w:placeholder>
                  <w:docPart w:val="2DFC0CB30BBC42B2BE9FB33E78217DD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14:paraId="20606A9B" w14:textId="77777777" w:rsidR="003D1B71" w:rsidRPr="00452669" w:rsidRDefault="006C768E" w:rsidP="00AC6C7E">
            <w:pPr>
              <w:pStyle w:val="Pracovnzkuenosti"/>
            </w:pPr>
            <w:sdt>
              <w:sdtPr>
                <w:id w:val="-1462188416"/>
                <w:placeholder>
                  <w:docPart w:val="C09844DA8D0F4556B768663BB42C1BED"/>
                </w:placeholder>
                <w:temporary/>
                <w:showingPlcHdr/>
                <w15:appearance w15:val="hidden"/>
              </w:sdtPr>
              <w:sdtEndPr>
                <w:rPr>
                  <w:rStyle w:val="Siln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768142880"/>
                <w:placeholder>
                  <w:docPart w:val="FFA637B2964B4B7F8C111D4D73934E9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452551456"/>
                <w:placeholder>
                  <w:docPart w:val="3A34E631B2244BF0B2C5B57D9B44AA3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sdt>
            <w:sdtPr>
              <w:id w:val="-770157231"/>
              <w:placeholder>
                <w:docPart w:val="C12A81774A6C4657BED8317BD3D837A8"/>
              </w:placeholder>
              <w:temporary/>
              <w:showingPlcHdr/>
              <w15:appearance w15:val="hidden"/>
            </w:sdtPr>
            <w:sdtEndPr/>
            <w:sdtContent>
              <w:p w14:paraId="2DE684C4" w14:textId="77777777" w:rsidR="003D1B71" w:rsidRPr="00452669" w:rsidRDefault="003D1B71" w:rsidP="00AC6C7E">
                <w:r w:rsidRPr="00452669">
                  <w:rPr>
                    <w:rFonts w:eastAsia="Calibri"/>
                    <w:lang w:bidi="cs-CZ"/>
                  </w:rPr>
                  <w:t>[Toto je místo pro stručné shrnutí vašich hlavních úkolů a nejlepších dosažených výsledků.]</w:t>
                </w:r>
              </w:p>
            </w:sdtContent>
          </w:sdt>
          <w:p w14:paraId="7F801F7A" w14:textId="0EAEA384" w:rsidR="003D1B71" w:rsidRPr="006C768E" w:rsidRDefault="00C936D4" w:rsidP="007A72A2">
            <w:pPr>
              <w:pStyle w:val="Nadpis2"/>
              <w:rPr>
                <w:color w:val="2C567A" w:themeColor="accent1"/>
              </w:rPr>
            </w:pPr>
            <w:r w:rsidRPr="006C768E">
              <w:rPr>
                <w:color w:val="2C567A" w:themeColor="accent1"/>
              </w:rPr>
              <w:t>Odborná a vědecká činnost relevantní k návrhu dílčího projektu</w:t>
            </w:r>
          </w:p>
          <w:p w14:paraId="71448813" w14:textId="5C989E8D" w:rsidR="003D1B71" w:rsidRPr="00452669" w:rsidRDefault="00C936D4" w:rsidP="00353B60">
            <w:pPr>
              <w:pStyle w:val="Nzevkoly"/>
            </w:pPr>
            <w:r>
              <w:t>Počet a charakter publikací, další relevantní vědecké činnosti</w:t>
            </w:r>
          </w:p>
          <w:p w14:paraId="6D252B5F" w14:textId="354CAE87" w:rsidR="003D1B71" w:rsidRPr="00452669" w:rsidRDefault="00C936D4" w:rsidP="00AC6C7E">
            <w:pPr>
              <w:pStyle w:val="Seznamsodrkami"/>
            </w:pPr>
            <w:r>
              <w:t>…………………..</w:t>
            </w:r>
          </w:p>
          <w:p w14:paraId="45FDE00F" w14:textId="40DF5153" w:rsidR="003D1B71" w:rsidRPr="006C768E" w:rsidRDefault="00C936D4" w:rsidP="007A72A2">
            <w:pPr>
              <w:pStyle w:val="Nadpis2"/>
              <w:rPr>
                <w:color w:val="2C567A" w:themeColor="accent1"/>
              </w:rPr>
            </w:pPr>
            <w:r w:rsidRPr="006C768E">
              <w:rPr>
                <w:color w:val="2C567A" w:themeColor="accent1"/>
              </w:rPr>
              <w:t>Jazykové znalosti</w:t>
            </w:r>
          </w:p>
          <w:p w14:paraId="22B585EF" w14:textId="1BD2168E" w:rsidR="00C936D4" w:rsidRPr="00452669" w:rsidRDefault="00C936D4" w:rsidP="00C936D4">
            <w:pPr>
              <w:pStyle w:val="Nzevkoly"/>
            </w:pPr>
            <w:r>
              <w:t>Uveďte vždy konkrétní jazyk a úroveň SERR (A1 až C2)</w:t>
            </w:r>
          </w:p>
          <w:p w14:paraId="24FAD8C9" w14:textId="62496A3C" w:rsidR="00C936D4" w:rsidRPr="00452669" w:rsidRDefault="00C936D4" w:rsidP="00C936D4">
            <w:pPr>
              <w:pStyle w:val="Seznamsodrkami"/>
            </w:pPr>
            <w:r>
              <w:t>…………………..</w:t>
            </w:r>
          </w:p>
          <w:p w14:paraId="31DC0816" w14:textId="42133500" w:rsidR="003D1B71" w:rsidRPr="006C768E" w:rsidRDefault="00C936D4" w:rsidP="007A72A2">
            <w:pPr>
              <w:pStyle w:val="Nadpis2"/>
              <w:rPr>
                <w:color w:val="2C567A" w:themeColor="accent1"/>
              </w:rPr>
            </w:pPr>
            <w:r w:rsidRPr="006C768E">
              <w:rPr>
                <w:color w:val="2C567A" w:themeColor="accent1"/>
              </w:rPr>
              <w:t>Dosažená kvalifikace</w:t>
            </w:r>
            <w:r w:rsidR="006C768E" w:rsidRPr="006C768E">
              <w:rPr>
                <w:color w:val="2C567A" w:themeColor="accent1"/>
              </w:rPr>
              <w:t xml:space="preserve"> relevantní k činnost v návrhu dílčího projektu</w:t>
            </w:r>
          </w:p>
          <w:p w14:paraId="618508BF" w14:textId="77777777" w:rsidR="006C768E" w:rsidRDefault="00C936D4" w:rsidP="006C768E">
            <w:pPr>
              <w:pStyle w:val="Nzevkoly"/>
            </w:pPr>
            <w:r>
              <w:t>Uveďte</w:t>
            </w:r>
            <w:r>
              <w:t xml:space="preserve"> typ kvalifikace</w:t>
            </w:r>
            <w:r w:rsidR="006C768E">
              <w:t>, poskytovatele, dosažené certifikáty</w:t>
            </w:r>
          </w:p>
          <w:p w14:paraId="63B0E622" w14:textId="77777777" w:rsidR="006C768E" w:rsidRPr="00452669" w:rsidRDefault="006C768E" w:rsidP="006C768E">
            <w:pPr>
              <w:pStyle w:val="Seznamsodrkami"/>
            </w:pPr>
            <w:r>
              <w:t>…………………..</w:t>
            </w:r>
          </w:p>
          <w:p w14:paraId="51E8C15D" w14:textId="33479535" w:rsidR="003D1B71" w:rsidRPr="00452669" w:rsidRDefault="003D1B71" w:rsidP="00452669">
            <w:pPr>
              <w:spacing w:after="40"/>
              <w:rPr>
                <w:sz w:val="24"/>
                <w:szCs w:val="24"/>
              </w:rPr>
            </w:pPr>
          </w:p>
        </w:tc>
      </w:tr>
      <w:tr w:rsidR="003D1B71" w:rsidRPr="00452669" w14:paraId="7765DF13" w14:textId="77777777" w:rsidTr="003D1B71">
        <w:trPr>
          <w:trHeight w:val="1164"/>
        </w:trPr>
        <w:tc>
          <w:tcPr>
            <w:tcW w:w="720" w:type="dxa"/>
          </w:tcPr>
          <w:p w14:paraId="15B29A1D" w14:textId="77777777"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FCF17B5" w14:textId="77777777"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6CD7E67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47714CD" w14:textId="77777777" w:rsidR="003D1B71" w:rsidRPr="00452669" w:rsidRDefault="003D1B71" w:rsidP="00222466"/>
        </w:tc>
      </w:tr>
      <w:tr w:rsidR="003D1B71" w:rsidRPr="00452669" w14:paraId="20FDBCE1" w14:textId="77777777" w:rsidTr="003D1B71">
        <w:trPr>
          <w:trHeight w:val="543"/>
        </w:trPr>
        <w:tc>
          <w:tcPr>
            <w:tcW w:w="720" w:type="dxa"/>
          </w:tcPr>
          <w:p w14:paraId="1A2BDD9B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E146F9" w14:textId="77777777"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1542218" wp14:editId="2D113E73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9B19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3595F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WBXjiUEXgHCsewmx7Ir&#10;xxICzwJZO+8mx7IrxxICzwJZO+8mx7IrxxICzwKJ4uwmx7IrxxICzwKJ4u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9b191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06C72C2" w14:textId="77777777" w:rsidR="003D1B71" w:rsidRPr="00452669" w:rsidRDefault="006C768E" w:rsidP="00380FD1">
            <w:pPr>
              <w:pStyle w:val="Informace"/>
            </w:pPr>
            <w:sdt>
              <w:sdtPr>
                <w:id w:val="1645700282"/>
                <w:placeholder>
                  <w:docPart w:val="BAC3A46DB0BB42819989B7AE20640F5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[Vaše adresa]</w:t>
                </w:r>
              </w:sdtContent>
            </w:sdt>
          </w:p>
          <w:p w14:paraId="7B7B4E12" w14:textId="77777777" w:rsidR="003D1B71" w:rsidRPr="00452669" w:rsidRDefault="006C768E" w:rsidP="00380FD1">
            <w:pPr>
              <w:pStyle w:val="Informace"/>
            </w:pPr>
            <w:sdt>
              <w:sdtPr>
                <w:id w:val="-798381348"/>
                <w:placeholder>
                  <w:docPart w:val="EE4E50434BB147B48D326C2BAA15602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[PSČ a město]</w:t>
                </w:r>
              </w:sdtContent>
            </w:sdt>
          </w:p>
        </w:tc>
        <w:tc>
          <w:tcPr>
            <w:tcW w:w="423" w:type="dxa"/>
            <w:vMerge/>
          </w:tcPr>
          <w:p w14:paraId="446F0153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1929F7F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0DF05659" w14:textId="77777777" w:rsidTr="003D1B71">
        <w:trPr>
          <w:trHeight w:val="183"/>
        </w:trPr>
        <w:tc>
          <w:tcPr>
            <w:tcW w:w="720" w:type="dxa"/>
          </w:tcPr>
          <w:p w14:paraId="4143D363" w14:textId="77777777"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2115A06" w14:textId="77777777"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EB788F2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20D93E9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5DCBA29C" w14:textId="77777777" w:rsidTr="003D1B71">
        <w:trPr>
          <w:trHeight w:val="624"/>
        </w:trPr>
        <w:tc>
          <w:tcPr>
            <w:tcW w:w="720" w:type="dxa"/>
          </w:tcPr>
          <w:p w14:paraId="582D3BD1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A5CB690" w14:textId="77777777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5F9E997" wp14:editId="66B2193A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9B19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FE5DC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29b191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1D492E5" w14:textId="77777777" w:rsidR="003D1B71" w:rsidRPr="00452669" w:rsidRDefault="006C768E" w:rsidP="00380FD1">
            <w:pPr>
              <w:pStyle w:val="Informace"/>
            </w:pPr>
            <w:sdt>
              <w:sdtPr>
                <w:id w:val="1701595270"/>
                <w:placeholder>
                  <w:docPart w:val="65128AE90027406381EC9DBC606CF2C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[Váš telefon]</w:t>
                </w:r>
              </w:sdtContent>
            </w:sdt>
          </w:p>
        </w:tc>
        <w:tc>
          <w:tcPr>
            <w:tcW w:w="423" w:type="dxa"/>
            <w:vMerge/>
          </w:tcPr>
          <w:p w14:paraId="43143A33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A099CA7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2B71497F" w14:textId="77777777" w:rsidTr="003D1B71">
        <w:trPr>
          <w:trHeight w:val="183"/>
        </w:trPr>
        <w:tc>
          <w:tcPr>
            <w:tcW w:w="720" w:type="dxa"/>
          </w:tcPr>
          <w:p w14:paraId="682A22E5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3899E6F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18FC9BD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3B2117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40A8CEBF" w14:textId="77777777" w:rsidTr="003D1B71">
        <w:trPr>
          <w:trHeight w:val="633"/>
        </w:trPr>
        <w:tc>
          <w:tcPr>
            <w:tcW w:w="720" w:type="dxa"/>
          </w:tcPr>
          <w:p w14:paraId="341D5452" w14:textId="77777777"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43896B1" w14:textId="77777777"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2081C7E" wp14:editId="2436D306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EAC4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omfnK8jIAAL7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2c567a [3204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F9FA63" w14:textId="77777777" w:rsidR="003D1B71" w:rsidRPr="00452669" w:rsidRDefault="006C768E" w:rsidP="00380FD1">
            <w:pPr>
              <w:pStyle w:val="Informace"/>
            </w:pPr>
            <w:sdt>
              <w:sdtPr>
                <w:id w:val="-1997099910"/>
                <w:placeholder>
                  <w:docPart w:val="5203BF24C58D457E98F142DEE6A6C7E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[Váš e-mail]</w:t>
                </w:r>
              </w:sdtContent>
            </w:sdt>
          </w:p>
        </w:tc>
        <w:tc>
          <w:tcPr>
            <w:tcW w:w="423" w:type="dxa"/>
            <w:vMerge/>
          </w:tcPr>
          <w:p w14:paraId="36078BFF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A927BEB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5EF042D8" w14:textId="77777777" w:rsidTr="003D1B71">
        <w:trPr>
          <w:trHeight w:val="174"/>
        </w:trPr>
        <w:tc>
          <w:tcPr>
            <w:tcW w:w="720" w:type="dxa"/>
          </w:tcPr>
          <w:p w14:paraId="27105034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7E19410" w14:textId="77777777"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3F9F3FD" w14:textId="77777777"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122A5F" w14:textId="77777777" w:rsidR="003D1B71" w:rsidRPr="00452669" w:rsidRDefault="003D1B71" w:rsidP="005801E5">
            <w:pPr>
              <w:pStyle w:val="Nadpis1"/>
            </w:pPr>
          </w:p>
        </w:tc>
      </w:tr>
      <w:tr w:rsidR="003D1B71" w:rsidRPr="00452669" w14:paraId="44B06B0B" w14:textId="77777777" w:rsidTr="003D1B71">
        <w:trPr>
          <w:trHeight w:val="2448"/>
        </w:trPr>
        <w:tc>
          <w:tcPr>
            <w:tcW w:w="720" w:type="dxa"/>
          </w:tcPr>
          <w:p w14:paraId="3F585602" w14:textId="77777777"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AE864CA" w14:textId="77777777"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06F7FF7" w14:textId="77777777" w:rsidR="003D1B71" w:rsidRPr="00452669" w:rsidRDefault="003D1B71" w:rsidP="00222466"/>
        </w:tc>
        <w:tc>
          <w:tcPr>
            <w:tcW w:w="6607" w:type="dxa"/>
            <w:vMerge/>
          </w:tcPr>
          <w:p w14:paraId="508CCD65" w14:textId="77777777" w:rsidR="003D1B71" w:rsidRPr="00452669" w:rsidRDefault="003D1B71" w:rsidP="00222466"/>
        </w:tc>
      </w:tr>
    </w:tbl>
    <w:p w14:paraId="3F0751A6" w14:textId="77777777"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1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BBDDC" w14:textId="77777777" w:rsidR="00B57865" w:rsidRDefault="00B57865" w:rsidP="00590471">
      <w:r>
        <w:separator/>
      </w:r>
    </w:p>
  </w:endnote>
  <w:endnote w:type="continuationSeparator" w:id="0">
    <w:p w14:paraId="0858768D" w14:textId="77777777" w:rsidR="00B57865" w:rsidRDefault="00B5786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2F3F9" w14:textId="77777777" w:rsidR="00B57865" w:rsidRDefault="00B57865" w:rsidP="00590471">
      <w:r>
        <w:separator/>
      </w:r>
    </w:p>
  </w:footnote>
  <w:footnote w:type="continuationSeparator" w:id="0">
    <w:p w14:paraId="662F1090" w14:textId="77777777" w:rsidR="00B57865" w:rsidRDefault="00B5786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1771B" w14:textId="77777777" w:rsidR="00590471" w:rsidRPr="0035732C" w:rsidRDefault="00310F17" w:rsidP="00060042">
    <w:pPr>
      <w:pStyle w:val="Zkladntext"/>
    </w:pPr>
    <w:r w:rsidRPr="0035732C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11D88D9" wp14:editId="337609C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  <a:solidFill>
                        <a:srgbClr val="29B191"/>
                      </a:solidFill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  <a:grpFill/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B191"/>
                          </a:solidFill>
                          <a:ln w="9525" cap="flat">
                            <a:solidFill>
                              <a:srgbClr val="29B191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grpFill/>
                        <a:ln w="9525" cap="flat">
                          <a:solidFill>
                            <a:srgbClr val="29B191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  <a:grpFill/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87ABC0" id="Skupina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w7lEpieULgaaBINDmWHUpFNDCRqBzLbnIsO5SKaGAiUTmW3eRYduVY&#10;QmD1gnIsu8mx7FAquQ1MjmVXjiUEXhUUiSbHsivHEgJPA0WiybHsyrGEwNNAkWhyLLtyLCGwNFCO&#10;ZTc5ll05lhB4GigSTY5lV44lBJ4GikSTY9mVYwmBp4Ei0eRYduVYQuBpoEg0OZZdOZYQOBocyrGE&#10;wMtAOJbD5FgO5VhC4Gkgs/NhciyHciwh8DSQ2fkwOZZDOZYQeBrIOvEwOZZDOZYQeBrIOvE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yk7GWKtMNcpyW8XIcJHDPfAMvPduqlV9bScjroKX2zFOQcUJ5FQ17i69OfFQ6A33&#10;QNqeUz5C1Qglp2K/A5UR3gqcNyeIge6GVwme3fAqeHqHCqG7oRZ0190D53ZO/BW9dS2uGaHwtTeX&#10;3amwDnPi5uita5G7TVF7r7fuHKj36K3Yb12LlEuegLXqu3XfQIC9U2SBsXWtSrkky8FCZfcoVNw0&#10;UdK1gt5GgGsVJzEiR5e3ocVN8xxQWbvyEeBaN8Yb8Y70NrzQl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iCKbeCRlf5tU6TJFNlIKXc4Os0yrfl/d39QaGp4MVbT6vKgO5+yw&#10;S33I+1BngijR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N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hGWS7IbqSkTlt&#10;bcDj/Nd4V7ppUT8cyFLF4/y3xqNXpp6DQ1enLmSBx/lvjSeUmRQLwjN+tezTZfyMwBC8mZLd4477&#10;KqdvzYqQ69fGEZfHh7OIkv3X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Le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h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1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v/O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r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vxeJOoWJ0sfe6WzgMKUbCXZbXAedbXiC&#10;xkYS6NoiWCiTKFYpp8g0lBnyHNuLIqpGvD1yxqdZVH2aBLvx6TpVtCBxzyQC0iRPvthnem6ofGQs&#10;im3ORrDz00ofTpT8hgBDKVseo0XkmcQpIt/54zUTjoFwErIS65oHaVQ6ZTKKKvOkoK0UNi6wNmR1&#10;Zn3BPakcqpQP1WFu7BET0iGL5W7sueb2GPy9WrOylGPNf9T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FZtxTyUs/BYCtOg/Y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geUSmF5QuBpoEg0OZYH&#10;lIpoYCJROZaHybE8oFREAxOJyrE8TI7loRxLCKxeUI7lYXIsDyiV2gYmx/JQjiUEXhUUiSbH8lCO&#10;JQSeBopEk2N5KMcSAk8DRaLJsTyUYwmBpYFyLA+TY3koxxICTwNFosmxPJRjCYGngSLR5FgeyrGE&#10;wNNAkWhyLA/lWELgaaBINDmWh3IsIXA0eCrHEgIvA+FYnibH8lSOJQSeBjI7P02O5akcSwg8DWR2&#10;fpocy1M5lhB4Goif+DQ5lqdyLCHwNBA/8Wl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5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9b191" strokecolor="#29b191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" filled="f" strokecolor="#29b191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77297268">
    <w:abstractNumId w:val="10"/>
  </w:num>
  <w:num w:numId="2" w16cid:durableId="1809586556">
    <w:abstractNumId w:val="11"/>
  </w:num>
  <w:num w:numId="3" w16cid:durableId="131024686">
    <w:abstractNumId w:val="9"/>
  </w:num>
  <w:num w:numId="4" w16cid:durableId="1218468311">
    <w:abstractNumId w:val="14"/>
  </w:num>
  <w:num w:numId="5" w16cid:durableId="959610526">
    <w:abstractNumId w:val="13"/>
  </w:num>
  <w:num w:numId="6" w16cid:durableId="564149963">
    <w:abstractNumId w:val="8"/>
  </w:num>
  <w:num w:numId="7" w16cid:durableId="288048853">
    <w:abstractNumId w:val="3"/>
  </w:num>
  <w:num w:numId="8" w16cid:durableId="2114547876">
    <w:abstractNumId w:val="2"/>
  </w:num>
  <w:num w:numId="9" w16cid:durableId="1289363045">
    <w:abstractNumId w:val="1"/>
  </w:num>
  <w:num w:numId="10" w16cid:durableId="796527517">
    <w:abstractNumId w:val="0"/>
  </w:num>
  <w:num w:numId="11" w16cid:durableId="1873572434">
    <w:abstractNumId w:val="7"/>
  </w:num>
  <w:num w:numId="12" w16cid:durableId="266618914">
    <w:abstractNumId w:val="6"/>
  </w:num>
  <w:num w:numId="13" w16cid:durableId="2048678773">
    <w:abstractNumId w:val="5"/>
  </w:num>
  <w:num w:numId="14" w16cid:durableId="1187908081">
    <w:abstractNumId w:val="4"/>
  </w:num>
  <w:num w:numId="15" w16cid:durableId="19028643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65"/>
    <w:rsid w:val="00060042"/>
    <w:rsid w:val="0008685D"/>
    <w:rsid w:val="00090860"/>
    <w:rsid w:val="00112FD7"/>
    <w:rsid w:val="00142219"/>
    <w:rsid w:val="00150ABD"/>
    <w:rsid w:val="001946FC"/>
    <w:rsid w:val="00222466"/>
    <w:rsid w:val="00247254"/>
    <w:rsid w:val="0024753C"/>
    <w:rsid w:val="00276026"/>
    <w:rsid w:val="00280833"/>
    <w:rsid w:val="002B4549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52669"/>
    <w:rsid w:val="004E158A"/>
    <w:rsid w:val="00565C77"/>
    <w:rsid w:val="0056708E"/>
    <w:rsid w:val="005801E5"/>
    <w:rsid w:val="00590471"/>
    <w:rsid w:val="005D01FA"/>
    <w:rsid w:val="00653E17"/>
    <w:rsid w:val="006A08E8"/>
    <w:rsid w:val="006C768E"/>
    <w:rsid w:val="006D79A8"/>
    <w:rsid w:val="0072353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57865"/>
    <w:rsid w:val="00B6466C"/>
    <w:rsid w:val="00BB1B5D"/>
    <w:rsid w:val="00BC22C7"/>
    <w:rsid w:val="00BD195A"/>
    <w:rsid w:val="00C07240"/>
    <w:rsid w:val="00C14078"/>
    <w:rsid w:val="00C936D4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D2E5DB"/>
  <w14:defaultImageDpi w14:val="96"/>
  <w15:docId w15:val="{DBEAEFF3-F4A2-4448-B1BF-2FD03622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k035\AppData\Roaming\Microsoft\Templates\Profesion&#225;ln&#237;%20&#382;ivotopis%20s%20modr&#253;mi%20kruh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FDD91195240424182A5A9F493FAA8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679958-E6B0-4FE1-95E4-70047F226E87}"/>
      </w:docPartPr>
      <w:docPartBody>
        <w:p w:rsidR="006A7AEF" w:rsidRDefault="006A7AEF">
          <w:pPr>
            <w:pStyle w:val="6FDD91195240424182A5A9F493FAA8A3"/>
          </w:pPr>
          <w:r w:rsidRPr="00452669">
            <w:rPr>
              <w:lang w:bidi="cs-CZ"/>
            </w:rPr>
            <w:t>[Jméno]</w:t>
          </w:r>
        </w:p>
      </w:docPartBody>
    </w:docPart>
    <w:docPart>
      <w:docPartPr>
        <w:name w:val="66D463AE431D4D159B5815F447440F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B48B08-79A3-49C5-8C05-04FE47DB8F38}"/>
      </w:docPartPr>
      <w:docPartBody>
        <w:p w:rsidR="006A7AEF" w:rsidRDefault="006A7AEF">
          <w:pPr>
            <w:pStyle w:val="66D463AE431D4D159B5815F447440FA0"/>
          </w:pPr>
          <w:r w:rsidRPr="00452669">
            <w:rPr>
              <w:lang w:bidi="cs-CZ"/>
            </w:rPr>
            <w:t>[Příjmení]</w:t>
          </w:r>
        </w:p>
      </w:docPartBody>
    </w:docPart>
    <w:docPart>
      <w:docPartPr>
        <w:name w:val="C26ED077BCE44CCBA0E2710D4A33D1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4D1CD55-2505-4E34-A762-F29287B922CD}"/>
      </w:docPartPr>
      <w:docPartBody>
        <w:p w:rsidR="006A7AEF" w:rsidRDefault="006A7AEF">
          <w:pPr>
            <w:pStyle w:val="C26ED077BCE44CCBA0E2710D4A33D12F"/>
          </w:pPr>
          <w:r w:rsidRPr="007A72A2">
            <w:t>Pracovní zkušenosti</w:t>
          </w:r>
        </w:p>
      </w:docPartBody>
    </w:docPart>
    <w:docPart>
      <w:docPartPr>
        <w:name w:val="1C01FF7C4FF3441D93EA8E794279A4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7BA971-5DBE-4883-94BF-447AAD63E23C}"/>
      </w:docPartPr>
      <w:docPartBody>
        <w:p w:rsidR="006A7AEF" w:rsidRDefault="006A7AEF">
          <w:pPr>
            <w:pStyle w:val="1C01FF7C4FF3441D93EA8E794279A44D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9AAAC5E632184C878AD44CD8252CED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9405CB-0A2E-4A24-B4A4-04F1A3687F02}"/>
      </w:docPartPr>
      <w:docPartBody>
        <w:p w:rsidR="006A7AEF" w:rsidRDefault="006A7AEF">
          <w:pPr>
            <w:pStyle w:val="9AAAC5E632184C878AD44CD8252CEDD1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3BE68C2F3F134E56B12A6AED977F3D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69FBC1-D63F-4364-A622-89FC8F0F7546}"/>
      </w:docPartPr>
      <w:docPartBody>
        <w:p w:rsidR="006A7AEF" w:rsidRDefault="006A7AEF">
          <w:pPr>
            <w:pStyle w:val="3BE68C2F3F134E56B12A6AED977F3DFE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13AA29EBA4EF404381D04581343D8B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78FC25-0CE4-4796-AB44-26568C987D66}"/>
      </w:docPartPr>
      <w:docPartBody>
        <w:p w:rsidR="006A7AEF" w:rsidRDefault="006A7AEF">
          <w:pPr>
            <w:pStyle w:val="13AA29EBA4EF404381D04581343D8BD2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9D4B887188BD4D11813FC36EF17BB1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143EE5-908B-4C65-BD3E-0F30F7A567E0}"/>
      </w:docPartPr>
      <w:docPartBody>
        <w:p w:rsidR="006A7AEF" w:rsidRDefault="006A7AEF">
          <w:pPr>
            <w:pStyle w:val="9D4B887188BD4D11813FC36EF17BB1F5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AD932DAC202E4EA3973A0885688216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6F4447-F628-40D8-929C-61B00FAF0A87}"/>
      </w:docPartPr>
      <w:docPartBody>
        <w:p w:rsidR="006A7AEF" w:rsidRDefault="006A7AEF">
          <w:pPr>
            <w:pStyle w:val="AD932DAC202E4EA3973A088568821678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21D0DC1EE3B54291911C057B18A7E2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A45FA9-8923-46E2-A9A5-CABD16AC9B52}"/>
      </w:docPartPr>
      <w:docPartBody>
        <w:p w:rsidR="006A7AEF" w:rsidRDefault="006A7AEF">
          <w:pPr>
            <w:pStyle w:val="21D0DC1EE3B54291911C057B18A7E26A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C558FA9B0CE641E681DF3E4B90A854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162577-F2EF-4EEB-8E0D-77356555C198}"/>
      </w:docPartPr>
      <w:docPartBody>
        <w:p w:rsidR="006A7AEF" w:rsidRDefault="006A7AEF">
          <w:pPr>
            <w:pStyle w:val="C558FA9B0CE641E681DF3E4B90A8544B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07A58BB332F7488092500CB9BDC399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E02C02-7A4E-4D2C-967F-D6F59AE30346}"/>
      </w:docPartPr>
      <w:docPartBody>
        <w:p w:rsidR="006A7AEF" w:rsidRDefault="006A7AEF">
          <w:pPr>
            <w:pStyle w:val="07A58BB332F7488092500CB9BDC39929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88C9995E8460458289FE50894441BF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B743F2-2558-41A6-BE00-F41496E3344F}"/>
      </w:docPartPr>
      <w:docPartBody>
        <w:p w:rsidR="006A7AEF" w:rsidRDefault="006A7AEF">
          <w:pPr>
            <w:pStyle w:val="88C9995E8460458289FE50894441BF2E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E2EB35780F844CA88D09267DCDE5A4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AC46830-B5C4-48CC-9B5E-14EE51FB17C1}"/>
      </w:docPartPr>
      <w:docPartBody>
        <w:p w:rsidR="006A7AEF" w:rsidRDefault="006A7AEF">
          <w:pPr>
            <w:pStyle w:val="E2EB35780F844CA88D09267DCDE5A4DF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2DFC0CB30BBC42B2BE9FB33E78217D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EC258A-56C9-40ED-B234-666ADD520695}"/>
      </w:docPartPr>
      <w:docPartBody>
        <w:p w:rsidR="006A7AEF" w:rsidRDefault="006A7AEF">
          <w:pPr>
            <w:pStyle w:val="2DFC0CB30BBC42B2BE9FB33E78217DD1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C09844DA8D0F4556B768663BB42C1B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17E411-7B93-47DB-A7A1-E43163DA1114}"/>
      </w:docPartPr>
      <w:docPartBody>
        <w:p w:rsidR="006A7AEF" w:rsidRDefault="006A7AEF">
          <w:pPr>
            <w:pStyle w:val="C09844DA8D0F4556B768663BB42C1BED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FFA637B2964B4B7F8C111D4D73934E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4E7D7F-7F16-4A6E-AF88-3EB9104313CF}"/>
      </w:docPartPr>
      <w:docPartBody>
        <w:p w:rsidR="006A7AEF" w:rsidRDefault="006A7AEF">
          <w:pPr>
            <w:pStyle w:val="FFA637B2964B4B7F8C111D4D73934E96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3A34E631B2244BF0B2C5B57D9B44AA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AFCA77-D083-4AB0-9E81-C3C73FB8A66D}"/>
      </w:docPartPr>
      <w:docPartBody>
        <w:p w:rsidR="006A7AEF" w:rsidRDefault="006A7AEF">
          <w:pPr>
            <w:pStyle w:val="3A34E631B2244BF0B2C5B57D9B44AA3D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C12A81774A6C4657BED8317BD3D837A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A66135-260C-4169-AA6B-7AC78E46FE60}"/>
      </w:docPartPr>
      <w:docPartBody>
        <w:p w:rsidR="006A7AEF" w:rsidRDefault="006A7AEF">
          <w:pPr>
            <w:pStyle w:val="C12A81774A6C4657BED8317BD3D837A8"/>
          </w:pPr>
          <w:r w:rsidRPr="00452669">
            <w:rPr>
              <w:rFonts w:eastAsia="Calibri"/>
              <w:lang w:bidi="cs-CZ"/>
            </w:rPr>
            <w:t>[Toto je místo pro stručné shrnutí vašich hlavních úkolů a nejlepších dosažených výsledků.]</w:t>
          </w:r>
        </w:p>
      </w:docPartBody>
    </w:docPart>
    <w:docPart>
      <w:docPartPr>
        <w:name w:val="BAC3A46DB0BB42819989B7AE20640F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2FD1B3-168D-4184-9354-1A607300360D}"/>
      </w:docPartPr>
      <w:docPartBody>
        <w:p w:rsidR="006A7AEF" w:rsidRDefault="006A7AEF">
          <w:pPr>
            <w:pStyle w:val="BAC3A46DB0BB42819989B7AE20640F5D"/>
          </w:pPr>
          <w:r w:rsidRPr="00452669">
            <w:rPr>
              <w:lang w:bidi="cs-CZ"/>
            </w:rPr>
            <w:t>[Vaše adresa]</w:t>
          </w:r>
        </w:p>
      </w:docPartBody>
    </w:docPart>
    <w:docPart>
      <w:docPartPr>
        <w:name w:val="EE4E50434BB147B48D326C2BAA1560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F0139E-77F6-41E7-9057-57745CCBD29A}"/>
      </w:docPartPr>
      <w:docPartBody>
        <w:p w:rsidR="006A7AEF" w:rsidRDefault="006A7AEF">
          <w:pPr>
            <w:pStyle w:val="EE4E50434BB147B48D326C2BAA15602F"/>
          </w:pPr>
          <w:r w:rsidRPr="00452669">
            <w:rPr>
              <w:lang w:bidi="cs-CZ"/>
            </w:rPr>
            <w:t>[PSČ a město]</w:t>
          </w:r>
        </w:p>
      </w:docPartBody>
    </w:docPart>
    <w:docPart>
      <w:docPartPr>
        <w:name w:val="65128AE90027406381EC9DBC606CF2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8ABB65-33C1-464F-B3D3-D811FFE108AE}"/>
      </w:docPartPr>
      <w:docPartBody>
        <w:p w:rsidR="006A7AEF" w:rsidRDefault="006A7AEF">
          <w:pPr>
            <w:pStyle w:val="65128AE90027406381EC9DBC606CF2C1"/>
          </w:pPr>
          <w:r w:rsidRPr="00452669">
            <w:rPr>
              <w:lang w:bidi="cs-CZ"/>
            </w:rPr>
            <w:t>[Váš telefon]</w:t>
          </w:r>
        </w:p>
      </w:docPartBody>
    </w:docPart>
    <w:docPart>
      <w:docPartPr>
        <w:name w:val="5203BF24C58D457E98F142DEE6A6C7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5668A0-0161-4931-A809-B471B5F4AA8F}"/>
      </w:docPartPr>
      <w:docPartBody>
        <w:p w:rsidR="006A7AEF" w:rsidRDefault="006A7AEF">
          <w:pPr>
            <w:pStyle w:val="5203BF24C58D457E98F142DEE6A6C7E6"/>
          </w:pPr>
          <w:r w:rsidRPr="00452669">
            <w:rPr>
              <w:lang w:bidi="cs-CZ"/>
            </w:rPr>
            <w:t>[Váš 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AEF"/>
    <w:rsid w:val="00280833"/>
    <w:rsid w:val="006A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6FDD91195240424182A5A9F493FAA8A3">
    <w:name w:val="6FDD91195240424182A5A9F493FAA8A3"/>
  </w:style>
  <w:style w:type="paragraph" w:customStyle="1" w:styleId="66D463AE431D4D159B5815F447440FA0">
    <w:name w:val="66D463AE431D4D159B5815F447440FA0"/>
  </w:style>
  <w:style w:type="paragraph" w:customStyle="1" w:styleId="C26ED077BCE44CCBA0E2710D4A33D12F">
    <w:name w:val="C26ED077BCE44CCBA0E2710D4A33D12F"/>
  </w:style>
  <w:style w:type="paragraph" w:customStyle="1" w:styleId="1C01FF7C4FF3441D93EA8E794279A44D">
    <w:name w:val="1C01FF7C4FF3441D93EA8E794279A44D"/>
  </w:style>
  <w:style w:type="paragraph" w:customStyle="1" w:styleId="9AAAC5E632184C878AD44CD8252CEDD1">
    <w:name w:val="9AAAC5E632184C878AD44CD8252CEDD1"/>
  </w:style>
  <w:style w:type="paragraph" w:customStyle="1" w:styleId="3BE68C2F3F134E56B12A6AED977F3DFE">
    <w:name w:val="3BE68C2F3F134E56B12A6AED977F3DFE"/>
  </w:style>
  <w:style w:type="paragraph" w:customStyle="1" w:styleId="13AA29EBA4EF404381D04581343D8BD2">
    <w:name w:val="13AA29EBA4EF404381D04581343D8BD2"/>
  </w:style>
  <w:style w:type="paragraph" w:customStyle="1" w:styleId="9D4B887188BD4D11813FC36EF17BB1F5">
    <w:name w:val="9D4B887188BD4D11813FC36EF17BB1F5"/>
  </w:style>
  <w:style w:type="paragraph" w:customStyle="1" w:styleId="AD932DAC202E4EA3973A088568821678">
    <w:name w:val="AD932DAC202E4EA3973A088568821678"/>
  </w:style>
  <w:style w:type="paragraph" w:customStyle="1" w:styleId="21D0DC1EE3B54291911C057B18A7E26A">
    <w:name w:val="21D0DC1EE3B54291911C057B18A7E26A"/>
  </w:style>
  <w:style w:type="paragraph" w:customStyle="1" w:styleId="C558FA9B0CE641E681DF3E4B90A8544B">
    <w:name w:val="C558FA9B0CE641E681DF3E4B90A8544B"/>
  </w:style>
  <w:style w:type="paragraph" w:customStyle="1" w:styleId="07A58BB332F7488092500CB9BDC39929">
    <w:name w:val="07A58BB332F7488092500CB9BDC39929"/>
  </w:style>
  <w:style w:type="paragraph" w:customStyle="1" w:styleId="88C9995E8460458289FE50894441BF2E">
    <w:name w:val="88C9995E8460458289FE50894441BF2E"/>
  </w:style>
  <w:style w:type="paragraph" w:customStyle="1" w:styleId="E2EB35780F844CA88D09267DCDE5A4DF">
    <w:name w:val="E2EB35780F844CA88D09267DCDE5A4DF"/>
  </w:style>
  <w:style w:type="paragraph" w:customStyle="1" w:styleId="2DFC0CB30BBC42B2BE9FB33E78217DD1">
    <w:name w:val="2DFC0CB30BBC42B2BE9FB33E78217DD1"/>
  </w:style>
  <w:style w:type="paragraph" w:customStyle="1" w:styleId="C09844DA8D0F4556B768663BB42C1BED">
    <w:name w:val="C09844DA8D0F4556B768663BB42C1BED"/>
  </w:style>
  <w:style w:type="paragraph" w:customStyle="1" w:styleId="FFA637B2964B4B7F8C111D4D73934E96">
    <w:name w:val="FFA637B2964B4B7F8C111D4D73934E96"/>
  </w:style>
  <w:style w:type="paragraph" w:customStyle="1" w:styleId="3A34E631B2244BF0B2C5B57D9B44AA3D">
    <w:name w:val="3A34E631B2244BF0B2C5B57D9B44AA3D"/>
  </w:style>
  <w:style w:type="paragraph" w:customStyle="1" w:styleId="C12A81774A6C4657BED8317BD3D837A8">
    <w:name w:val="C12A81774A6C4657BED8317BD3D837A8"/>
  </w:style>
  <w:style w:type="paragraph" w:customStyle="1" w:styleId="1BBE25D6032347E2B23044842ECCAF9D">
    <w:name w:val="1BBE25D6032347E2B23044842ECCAF9D"/>
  </w:style>
  <w:style w:type="paragraph" w:customStyle="1" w:styleId="5D2894D8126E4779AC874C9E32B16C3A">
    <w:name w:val="5D2894D8126E4779AC874C9E32B16C3A"/>
  </w:style>
  <w:style w:type="paragraph" w:customStyle="1" w:styleId="372F155A75B54AD3841188ADCE884A71">
    <w:name w:val="372F155A75B54AD3841188ADCE884A71"/>
  </w:style>
  <w:style w:type="paragraph" w:customStyle="1" w:styleId="67A9AEEF7782456EAA8A6CEE4A84F397">
    <w:name w:val="67A9AEEF7782456EAA8A6CEE4A84F397"/>
  </w:style>
  <w:style w:type="paragraph" w:customStyle="1" w:styleId="EACD27A62BFC4066AD9F3263DA9607E5">
    <w:name w:val="EACD27A62BFC4066AD9F3263DA9607E5"/>
  </w:style>
  <w:style w:type="paragraph" w:customStyle="1" w:styleId="AE85D17367E545F782868787DF0FCB9F">
    <w:name w:val="AE85D17367E545F782868787DF0FCB9F"/>
  </w:style>
  <w:style w:type="paragraph" w:customStyle="1" w:styleId="6DF5492D824F4BAC9CEB6695D39FCABA">
    <w:name w:val="6DF5492D824F4BAC9CEB6695D39FCABA"/>
  </w:style>
  <w:style w:type="paragraph" w:customStyle="1" w:styleId="9F485338BB354130AFC2650DD99BDB9B">
    <w:name w:val="9F485338BB354130AFC2650DD99BDB9B"/>
  </w:style>
  <w:style w:type="paragraph" w:customStyle="1" w:styleId="00E47BF9D0CA49988D734F082A556A0C">
    <w:name w:val="00E47BF9D0CA49988D734F082A556A0C"/>
  </w:style>
  <w:style w:type="paragraph" w:customStyle="1" w:styleId="0BE090C2EA0940CD87B5BE752D7AE40D">
    <w:name w:val="0BE090C2EA0940CD87B5BE752D7AE40D"/>
  </w:style>
  <w:style w:type="paragraph" w:customStyle="1" w:styleId="BAC3A46DB0BB42819989B7AE20640F5D">
    <w:name w:val="BAC3A46DB0BB42819989B7AE20640F5D"/>
  </w:style>
  <w:style w:type="paragraph" w:customStyle="1" w:styleId="EE4E50434BB147B48D326C2BAA15602F">
    <w:name w:val="EE4E50434BB147B48D326C2BAA15602F"/>
  </w:style>
  <w:style w:type="paragraph" w:customStyle="1" w:styleId="65128AE90027406381EC9DBC606CF2C1">
    <w:name w:val="65128AE90027406381EC9DBC606CF2C1"/>
  </w:style>
  <w:style w:type="paragraph" w:customStyle="1" w:styleId="5203BF24C58D457E98F142DEE6A6C7E6">
    <w:name w:val="5203BF24C58D457E98F142DEE6A6C7E6"/>
  </w:style>
  <w:style w:type="character" w:styleId="Zstupntext">
    <w:name w:val="Placeholder Text"/>
    <w:basedOn w:val="Standardnpsmoodstavce"/>
    <w:uiPriority w:val="99"/>
    <w:semiHidden/>
    <w:rPr>
      <w:rFonts w:ascii="Calibri" w:hAnsi="Calibri" w:cs="Calibri"/>
      <w:color w:val="808080"/>
    </w:rPr>
  </w:style>
  <w:style w:type="paragraph" w:customStyle="1" w:styleId="B0FAAEABFF084B11B48B158EE8460EEA">
    <w:name w:val="B0FAAEABFF084B11B48B158EE8460EEA"/>
  </w:style>
  <w:style w:type="paragraph" w:customStyle="1" w:styleId="60E860E91B8E4952BD414169B8FB8FF2">
    <w:name w:val="60E860E91B8E4952BD414169B8FB8FF2"/>
    <w:rsid w:val="006A7AEF"/>
  </w:style>
  <w:style w:type="paragraph" w:customStyle="1" w:styleId="F503C08296B740E3B1AF682A1FBBDFD2">
    <w:name w:val="F503C08296B740E3B1AF682A1FBBDFD2"/>
    <w:rsid w:val="006A7AEF"/>
  </w:style>
  <w:style w:type="paragraph" w:customStyle="1" w:styleId="8B61AE75CE6841838F2660789BDE9D78">
    <w:name w:val="8B61AE75CE6841838F2660789BDE9D78"/>
    <w:rsid w:val="006A7AEF"/>
  </w:style>
  <w:style w:type="paragraph" w:customStyle="1" w:styleId="3A5536B7A794497EA083B4F7933AE9C6">
    <w:name w:val="3A5536B7A794497EA083B4F7933AE9C6"/>
    <w:rsid w:val="006A7AEF"/>
  </w:style>
  <w:style w:type="paragraph" w:customStyle="1" w:styleId="29D6165C7C65407CB3F9677F55428343">
    <w:name w:val="29D6165C7C65407CB3F9677F55428343"/>
    <w:rsid w:val="006A7AEF"/>
  </w:style>
  <w:style w:type="paragraph" w:customStyle="1" w:styleId="635264D844974D6ABA75C1679D72A13F">
    <w:name w:val="635264D844974D6ABA75C1679D72A13F"/>
    <w:rsid w:val="006A7AEF"/>
  </w:style>
  <w:style w:type="paragraph" w:customStyle="1" w:styleId="7135BB1948894ECDB2BF0A8E05085B47">
    <w:name w:val="7135BB1948894ECDB2BF0A8E05085B47"/>
    <w:rsid w:val="006A7AEF"/>
  </w:style>
  <w:style w:type="paragraph" w:customStyle="1" w:styleId="B04CC5AB9E6E4B3884FEB8F4B50B9734">
    <w:name w:val="B04CC5AB9E6E4B3884FEB8F4B50B9734"/>
    <w:rsid w:val="006A7AEF"/>
  </w:style>
  <w:style w:type="paragraph" w:customStyle="1" w:styleId="E0CAA24E2AC14B958391082EC7505E3D">
    <w:name w:val="E0CAA24E2AC14B958391082EC7505E3D"/>
    <w:rsid w:val="006A7AEF"/>
  </w:style>
  <w:style w:type="paragraph" w:customStyle="1" w:styleId="BE6ED3E0AFB04CEB81A91A772AF52ABC">
    <w:name w:val="BE6ED3E0AFB04CEB81A91A772AF52ABC"/>
    <w:rsid w:val="006A7AEF"/>
  </w:style>
  <w:style w:type="paragraph" w:customStyle="1" w:styleId="E9042C147DFC4A35992C0F28E43AF26E">
    <w:name w:val="E9042C147DFC4A35992C0F28E43AF26E"/>
    <w:rsid w:val="006A7AEF"/>
  </w:style>
  <w:style w:type="paragraph" w:customStyle="1" w:styleId="A87D1B807A254F8C9A4481EEE609A093">
    <w:name w:val="A87D1B807A254F8C9A4481EEE609A093"/>
    <w:rsid w:val="006A7AEF"/>
  </w:style>
  <w:style w:type="paragraph" w:customStyle="1" w:styleId="E61CB9A7C1BB45A188DC125A22C624B1">
    <w:name w:val="E61CB9A7C1BB45A188DC125A22C624B1"/>
    <w:rsid w:val="006A7AEF"/>
  </w:style>
  <w:style w:type="paragraph" w:customStyle="1" w:styleId="B4D90B5D87A844A88ACD8FFC50084C12">
    <w:name w:val="B4D90B5D87A844A88ACD8FFC50084C12"/>
    <w:rsid w:val="006A7AEF"/>
  </w:style>
  <w:style w:type="paragraph" w:customStyle="1" w:styleId="396AEB8092974E8DBD798DFDAF935D88">
    <w:name w:val="396AEB8092974E8DBD798DFDAF935D88"/>
    <w:rsid w:val="006A7AEF"/>
  </w:style>
  <w:style w:type="paragraph" w:customStyle="1" w:styleId="4732E5E887F242D9A690CE92A4DA7767">
    <w:name w:val="4732E5E887F242D9A690CE92A4DA7767"/>
    <w:rsid w:val="006A7AEF"/>
  </w:style>
  <w:style w:type="paragraph" w:customStyle="1" w:styleId="C6C1014DA7B24F09B5EE6457F6A76111">
    <w:name w:val="C6C1014DA7B24F09B5EE6457F6A76111"/>
    <w:rsid w:val="006A7AEF"/>
  </w:style>
  <w:style w:type="paragraph" w:customStyle="1" w:styleId="EA83B54ACA97430EAF6EEDA53269838C">
    <w:name w:val="EA83B54ACA97430EAF6EEDA53269838C"/>
    <w:rsid w:val="006A7AEF"/>
  </w:style>
  <w:style w:type="paragraph" w:customStyle="1" w:styleId="76EA606923204062B708F5A42ACF3A1D">
    <w:name w:val="76EA606923204062B708F5A42ACF3A1D"/>
    <w:rsid w:val="006A7AEF"/>
  </w:style>
  <w:style w:type="paragraph" w:customStyle="1" w:styleId="BB91F54A7BDE40CC82EFA12EA978173A">
    <w:name w:val="BB91F54A7BDE40CC82EFA12EA978173A"/>
    <w:rsid w:val="006A7AEF"/>
  </w:style>
  <w:style w:type="paragraph" w:customStyle="1" w:styleId="E5DB1B65A6EE4C94AAA98564404BD1E2">
    <w:name w:val="E5DB1B65A6EE4C94AAA98564404BD1E2"/>
    <w:rsid w:val="006A7AEF"/>
  </w:style>
  <w:style w:type="paragraph" w:customStyle="1" w:styleId="1DE3538D27894B958B0E0FB145FDAADA">
    <w:name w:val="1DE3538D27894B958B0E0FB145FDAADA"/>
    <w:rsid w:val="006A7AEF"/>
  </w:style>
  <w:style w:type="paragraph" w:customStyle="1" w:styleId="95222CDD8E0E4FBD8AD048D339A7656C">
    <w:name w:val="95222CDD8E0E4FBD8AD048D339A7656C"/>
    <w:rsid w:val="006A7A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5</TotalTime>
  <Pages>1</Pages>
  <Words>100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mok035</dc:creator>
  <cp:keywords/>
  <dc:description/>
  <cp:lastModifiedBy>Mokros Michal</cp:lastModifiedBy>
  <cp:revision>1</cp:revision>
  <dcterms:created xsi:type="dcterms:W3CDTF">2024-08-28T11:31:00Z</dcterms:created>
  <dcterms:modified xsi:type="dcterms:W3CDTF">2024-08-28T11:57:00Z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